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4044E" w14:textId="77777777" w:rsidR="005536CA" w:rsidRDefault="005536CA">
      <w:pPr>
        <w:rPr>
          <w:noProof/>
          <w:lang w:val="en-US"/>
        </w:rPr>
      </w:pPr>
    </w:p>
    <w:p w14:paraId="43661241" w14:textId="77777777" w:rsidR="005536CA" w:rsidRDefault="005536CA">
      <w:pPr>
        <w:rPr>
          <w:noProof/>
          <w:lang w:val="en-US"/>
        </w:rPr>
      </w:pPr>
    </w:p>
    <w:p w14:paraId="3DD7335C" w14:textId="77777777" w:rsidR="005536CA" w:rsidRDefault="005536CA">
      <w:pPr>
        <w:rPr>
          <w:noProof/>
          <w:lang w:val="en-US"/>
        </w:rPr>
      </w:pPr>
    </w:p>
    <w:p w14:paraId="03DA31E8" w14:textId="77777777" w:rsidR="005536CA" w:rsidRDefault="005536CA">
      <w:pPr>
        <w:rPr>
          <w:noProof/>
          <w:lang w:val="en-US"/>
        </w:rPr>
      </w:pPr>
    </w:p>
    <w:p w14:paraId="64B950D2" w14:textId="77777777" w:rsidR="005536CA" w:rsidRDefault="005536CA">
      <w:pPr>
        <w:rPr>
          <w:noProof/>
          <w:lang w:val="en-US"/>
        </w:rPr>
      </w:pPr>
    </w:p>
    <w:p w14:paraId="345E6354" w14:textId="77777777" w:rsidR="005536CA" w:rsidRDefault="005536CA">
      <w:pPr>
        <w:rPr>
          <w:noProof/>
          <w:lang w:val="en-US"/>
        </w:rPr>
      </w:pPr>
    </w:p>
    <w:p w14:paraId="24155B98" w14:textId="77777777" w:rsidR="005536CA" w:rsidRDefault="005536CA">
      <w:pPr>
        <w:rPr>
          <w:noProof/>
          <w:lang w:val="en-US"/>
        </w:rPr>
      </w:pPr>
    </w:p>
    <w:p w14:paraId="62679408" w14:textId="77777777" w:rsidR="005536CA" w:rsidRDefault="005536CA">
      <w:pPr>
        <w:rPr>
          <w:noProof/>
          <w:lang w:val="en-US"/>
        </w:rPr>
      </w:pPr>
    </w:p>
    <w:p w14:paraId="3AA6F17D" w14:textId="77777777" w:rsidR="005536CA" w:rsidRDefault="005536C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B988DB1" wp14:editId="3111F63D">
            <wp:extent cx="5848350" cy="22002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B288B" w14:textId="77777777" w:rsidR="005536CA" w:rsidRDefault="005536CA">
      <w:pPr>
        <w:rPr>
          <w:lang w:val="en-US"/>
        </w:rPr>
      </w:pPr>
    </w:p>
    <w:p w14:paraId="429F380F" w14:textId="77777777" w:rsidR="005536CA" w:rsidRDefault="005536CA">
      <w:pPr>
        <w:rPr>
          <w:lang w:val="en-US"/>
        </w:rPr>
      </w:pPr>
    </w:p>
    <w:p w14:paraId="71366FF0" w14:textId="77777777" w:rsidR="005536CA" w:rsidRDefault="005536CA">
      <w:pPr>
        <w:rPr>
          <w:lang w:val="en-US"/>
        </w:rPr>
      </w:pPr>
    </w:p>
    <w:p w14:paraId="507137E2" w14:textId="77777777" w:rsidR="005536CA" w:rsidRDefault="005536CA">
      <w:pPr>
        <w:rPr>
          <w:lang w:val="en-US"/>
        </w:rPr>
      </w:pPr>
    </w:p>
    <w:p w14:paraId="2279AFF2" w14:textId="77777777" w:rsidR="005536CA" w:rsidRDefault="005536CA">
      <w:pPr>
        <w:rPr>
          <w:lang w:val="en-US"/>
        </w:rPr>
      </w:pPr>
    </w:p>
    <w:p w14:paraId="635EC0BA" w14:textId="3A5B1D0E" w:rsidR="00106ED7" w:rsidRPr="006F4FBB" w:rsidRDefault="00106ED7" w:rsidP="00106ED7">
      <w:pPr>
        <w:jc w:val="center"/>
        <w:rPr>
          <w:rFonts w:ascii="Verdana" w:hAnsi="Verdana"/>
          <w:b/>
          <w:bCs/>
          <w:color w:val="002060"/>
          <w:sz w:val="56"/>
          <w:szCs w:val="56"/>
          <w:lang w:val="en-US"/>
        </w:rPr>
      </w:pPr>
      <w:r w:rsidRPr="006F4FBB">
        <w:rPr>
          <w:rFonts w:ascii="Verdana" w:hAnsi="Verdana"/>
          <w:b/>
          <w:bCs/>
          <w:color w:val="002060"/>
          <w:sz w:val="56"/>
          <w:szCs w:val="56"/>
          <w:lang w:val="en-US"/>
        </w:rPr>
        <w:t>Business Plan</w:t>
      </w:r>
    </w:p>
    <w:p w14:paraId="3229A4DD" w14:textId="54766393" w:rsidR="00106ED7" w:rsidRPr="006F4FBB" w:rsidRDefault="00106ED7" w:rsidP="00106ED7">
      <w:pPr>
        <w:jc w:val="center"/>
        <w:rPr>
          <w:rFonts w:ascii="Verdana" w:hAnsi="Verdana"/>
          <w:color w:val="002060"/>
          <w:sz w:val="56"/>
          <w:szCs w:val="56"/>
          <w:lang w:val="en-US"/>
        </w:rPr>
      </w:pPr>
      <w:r w:rsidRPr="006F4FBB">
        <w:rPr>
          <w:rFonts w:ascii="Verdana" w:hAnsi="Verdana"/>
          <w:color w:val="002060"/>
          <w:sz w:val="56"/>
          <w:szCs w:val="56"/>
          <w:lang w:val="en-US"/>
        </w:rPr>
        <w:t>&lt;Company&gt;</w:t>
      </w:r>
    </w:p>
    <w:p w14:paraId="5CD6CECD" w14:textId="77777777" w:rsidR="00106ED7" w:rsidRPr="006F4FBB" w:rsidRDefault="00106ED7" w:rsidP="00106ED7">
      <w:pPr>
        <w:jc w:val="center"/>
        <w:rPr>
          <w:rFonts w:ascii="Verdana" w:hAnsi="Verdana"/>
          <w:color w:val="002060"/>
          <w:sz w:val="56"/>
          <w:szCs w:val="56"/>
          <w:lang w:val="en-US"/>
        </w:rPr>
      </w:pPr>
    </w:p>
    <w:p w14:paraId="21F21BE3" w14:textId="787B6DA1" w:rsidR="00106ED7" w:rsidRPr="00106ED7" w:rsidRDefault="00106ED7" w:rsidP="00106ED7">
      <w:pPr>
        <w:jc w:val="center"/>
        <w:rPr>
          <w:rFonts w:ascii="Verdana" w:hAnsi="Verdana"/>
          <w:color w:val="4472C4"/>
          <w:sz w:val="24"/>
          <w:szCs w:val="24"/>
          <w:lang w:val="en-US"/>
        </w:rPr>
      </w:pPr>
      <w:r w:rsidRPr="006F4FBB">
        <w:rPr>
          <w:rFonts w:ascii="Verdana" w:hAnsi="Verdana"/>
          <w:color w:val="002060"/>
          <w:sz w:val="24"/>
          <w:szCs w:val="24"/>
          <w:lang w:val="en-US"/>
        </w:rPr>
        <w:t>&lt;Version/Date&gt;</w:t>
      </w:r>
      <w:r w:rsidRPr="00106ED7">
        <w:rPr>
          <w:rFonts w:ascii="Verdana" w:hAnsi="Verdana"/>
          <w:color w:val="4472C4"/>
          <w:sz w:val="24"/>
          <w:szCs w:val="24"/>
          <w:lang w:val="en-US"/>
        </w:rPr>
        <w:br w:type="page"/>
      </w:r>
    </w:p>
    <w:p w14:paraId="6B7A8A70" w14:textId="6BF96EC6" w:rsidR="00B9494D" w:rsidRPr="005536CA" w:rsidRDefault="00106ED7" w:rsidP="00B9494D">
      <w:pPr>
        <w:pStyle w:val="RHAlineaTekst"/>
        <w:rPr>
          <w:b/>
          <w:bCs/>
          <w:color w:val="4472C4"/>
          <w:sz w:val="32"/>
          <w:szCs w:val="32"/>
          <w:lang w:val="en-US"/>
        </w:rPr>
      </w:pPr>
      <w:r w:rsidRPr="00106ED7">
        <w:rPr>
          <w:b/>
          <w:bCs/>
          <w:color w:val="4472C4"/>
          <w:sz w:val="32"/>
          <w:szCs w:val="32"/>
        </w:rPr>
        <w:lastRenderedPageBreak/>
        <w:t>Inhoudsopgave</w:t>
      </w:r>
    </w:p>
    <w:p w14:paraId="501E800A" w14:textId="3F1BE8FB" w:rsidR="00D54B72" w:rsidRDefault="00532656">
      <w:pPr>
        <w:pStyle w:val="Inhopg1"/>
        <w:tabs>
          <w:tab w:val="left" w:pos="44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"1-3" \h \z \u </w:instrText>
      </w:r>
      <w:r>
        <w:rPr>
          <w:lang w:val="en-US"/>
        </w:rPr>
        <w:fldChar w:fldCharType="separate"/>
      </w:r>
      <w:hyperlink w:anchor="_Toc80286669" w:history="1">
        <w:r w:rsidR="00D54B72" w:rsidRPr="00E87B27">
          <w:rPr>
            <w:rStyle w:val="Hyperlink"/>
            <w:noProof/>
          </w:rPr>
          <w:t>1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Samenvatting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_Toc80286669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3</w:t>
        </w:r>
        <w:r w:rsidR="00D54B72">
          <w:rPr>
            <w:noProof/>
            <w:webHidden/>
          </w:rPr>
          <w:fldChar w:fldCharType="end"/>
        </w:r>
      </w:hyperlink>
    </w:p>
    <w:p w14:paraId="3D22E430" w14:textId="0E794A26" w:rsidR="00D54B72" w:rsidRDefault="000E6082">
      <w:pPr>
        <w:pStyle w:val="Inhopg1"/>
        <w:tabs>
          <w:tab w:val="left" w:pos="44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70" w:history="1">
        <w:r w:rsidR="00D54B72" w:rsidRPr="00E87B27">
          <w:rPr>
            <w:rStyle w:val="Hyperlink"/>
            <w:noProof/>
          </w:rPr>
          <w:t>1.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Visie en Missie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_Toc80286670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4</w:t>
        </w:r>
        <w:r w:rsidR="00D54B72">
          <w:rPr>
            <w:noProof/>
            <w:webHidden/>
          </w:rPr>
          <w:fldChar w:fldCharType="end"/>
        </w:r>
      </w:hyperlink>
    </w:p>
    <w:p w14:paraId="7E98D622" w14:textId="115DDDF0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71" w:history="1">
        <w:r w:rsidR="00D54B72" w:rsidRPr="00E87B27">
          <w:rPr>
            <w:rStyle w:val="Hyperlink"/>
            <w:noProof/>
          </w:rPr>
          <w:t>1.1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Visie van de Onderneming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_Toc80286671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4</w:t>
        </w:r>
        <w:r w:rsidR="00D54B72">
          <w:rPr>
            <w:noProof/>
            <w:webHidden/>
          </w:rPr>
          <w:fldChar w:fldCharType="end"/>
        </w:r>
      </w:hyperlink>
    </w:p>
    <w:p w14:paraId="485BC83E" w14:textId="6820BAAA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72" w:history="1">
        <w:r w:rsidR="00D54B72" w:rsidRPr="00E87B27">
          <w:rPr>
            <w:rStyle w:val="Hyperlink"/>
            <w:noProof/>
          </w:rPr>
          <w:t>1.2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Missie Statement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_Toc80286672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4</w:t>
        </w:r>
        <w:r w:rsidR="00D54B72">
          <w:rPr>
            <w:noProof/>
            <w:webHidden/>
          </w:rPr>
          <w:fldChar w:fldCharType="end"/>
        </w:r>
      </w:hyperlink>
    </w:p>
    <w:p w14:paraId="041DCFF7" w14:textId="54818270" w:rsidR="00D54B72" w:rsidRDefault="000E6082">
      <w:pPr>
        <w:pStyle w:val="Inhopg1"/>
        <w:tabs>
          <w:tab w:val="left" w:pos="44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73" w:history="1">
        <w:r w:rsidR="00D54B72" w:rsidRPr="00E87B27">
          <w:rPr>
            <w:rStyle w:val="Hyperlink"/>
            <w:noProof/>
          </w:rPr>
          <w:t>2.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Propositie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_Toc80286673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5</w:t>
        </w:r>
        <w:r w:rsidR="00D54B72">
          <w:rPr>
            <w:noProof/>
            <w:webHidden/>
          </w:rPr>
          <w:fldChar w:fldCharType="end"/>
        </w:r>
      </w:hyperlink>
    </w:p>
    <w:p w14:paraId="06BFD741" w14:textId="381B0366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74" w:history="1">
        <w:r w:rsidR="00D54B72" w:rsidRPr="00E87B27">
          <w:rPr>
            <w:rStyle w:val="Hyperlink"/>
            <w:noProof/>
          </w:rPr>
          <w:t>2.1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Trends en Ontwikkelingen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_Toc80286674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5</w:t>
        </w:r>
        <w:r w:rsidR="00D54B72">
          <w:rPr>
            <w:noProof/>
            <w:webHidden/>
          </w:rPr>
          <w:fldChar w:fldCharType="end"/>
        </w:r>
      </w:hyperlink>
    </w:p>
    <w:p w14:paraId="08B185A6" w14:textId="5E360C0C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75" w:history="1">
        <w:r w:rsidR="00D54B72" w:rsidRPr="00E87B27">
          <w:rPr>
            <w:rStyle w:val="Hyperlink"/>
            <w:noProof/>
          </w:rPr>
          <w:t>2.2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Klant Profiel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_Toc80286675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5</w:t>
        </w:r>
        <w:r w:rsidR="00D54B72">
          <w:rPr>
            <w:noProof/>
            <w:webHidden/>
          </w:rPr>
          <w:fldChar w:fldCharType="end"/>
        </w:r>
      </w:hyperlink>
    </w:p>
    <w:p w14:paraId="1D60EB27" w14:textId="084EE185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76" w:history="1">
        <w:r w:rsidR="00D54B72" w:rsidRPr="00E87B27">
          <w:rPr>
            <w:rStyle w:val="Hyperlink"/>
            <w:noProof/>
          </w:rPr>
          <w:t>2.3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Probleem van Klant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_Toc80286676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5</w:t>
        </w:r>
        <w:r w:rsidR="00D54B72">
          <w:rPr>
            <w:noProof/>
            <w:webHidden/>
          </w:rPr>
          <w:fldChar w:fldCharType="end"/>
        </w:r>
      </w:hyperlink>
    </w:p>
    <w:p w14:paraId="2A29F356" w14:textId="7B220E71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77" w:history="1">
        <w:r w:rsidR="00D54B72" w:rsidRPr="00E87B27">
          <w:rPr>
            <w:rStyle w:val="Hyperlink"/>
            <w:noProof/>
          </w:rPr>
          <w:t>2.4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Geboden Oplossing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_Toc80286677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5</w:t>
        </w:r>
        <w:r w:rsidR="00D54B72">
          <w:rPr>
            <w:noProof/>
            <w:webHidden/>
          </w:rPr>
          <w:fldChar w:fldCharType="end"/>
        </w:r>
      </w:hyperlink>
    </w:p>
    <w:p w14:paraId="2668FE9D" w14:textId="4DCA0ABE" w:rsidR="00D54B72" w:rsidRDefault="000E6082">
      <w:pPr>
        <w:pStyle w:val="Inhopg1"/>
        <w:tabs>
          <w:tab w:val="left" w:pos="44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78" w:history="1">
        <w:r w:rsidR="00D54B72" w:rsidRPr="00E87B27">
          <w:rPr>
            <w:rStyle w:val="Hyperlink"/>
            <w:noProof/>
          </w:rPr>
          <w:t>3.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De ondernemer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_Toc80286678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6</w:t>
        </w:r>
        <w:r w:rsidR="00D54B72">
          <w:rPr>
            <w:noProof/>
            <w:webHidden/>
          </w:rPr>
          <w:fldChar w:fldCharType="end"/>
        </w:r>
      </w:hyperlink>
    </w:p>
    <w:p w14:paraId="24FC94BE" w14:textId="29CFF67E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79" w:history="1">
        <w:r w:rsidR="00D54B72" w:rsidRPr="00E87B27">
          <w:rPr>
            <w:rStyle w:val="Hyperlink"/>
            <w:noProof/>
          </w:rPr>
          <w:t>3.1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Curriculum Vitae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_Toc80286679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6</w:t>
        </w:r>
        <w:r w:rsidR="00D54B72">
          <w:rPr>
            <w:noProof/>
            <w:webHidden/>
          </w:rPr>
          <w:fldChar w:fldCharType="end"/>
        </w:r>
      </w:hyperlink>
    </w:p>
    <w:p w14:paraId="08E31059" w14:textId="1DA35DE6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80" w:history="1">
        <w:r w:rsidR="00D54B72" w:rsidRPr="00E87B27">
          <w:rPr>
            <w:rStyle w:val="Hyperlink"/>
            <w:noProof/>
          </w:rPr>
          <w:t>3.2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Persoonlijke Kwaliteiten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_Toc80286680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6</w:t>
        </w:r>
        <w:r w:rsidR="00D54B72">
          <w:rPr>
            <w:noProof/>
            <w:webHidden/>
          </w:rPr>
          <w:fldChar w:fldCharType="end"/>
        </w:r>
      </w:hyperlink>
    </w:p>
    <w:p w14:paraId="09F6D936" w14:textId="7841F390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81" w:history="1">
        <w:r w:rsidR="00D54B72" w:rsidRPr="00E87B27">
          <w:rPr>
            <w:rStyle w:val="Hyperlink"/>
            <w:noProof/>
          </w:rPr>
          <w:t>3.3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Persoonlijke Motivatie (Drives)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_Toc80286681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6</w:t>
        </w:r>
        <w:r w:rsidR="00D54B72">
          <w:rPr>
            <w:noProof/>
            <w:webHidden/>
          </w:rPr>
          <w:fldChar w:fldCharType="end"/>
        </w:r>
      </w:hyperlink>
    </w:p>
    <w:p w14:paraId="5DF7ACE7" w14:textId="1D7A6216" w:rsidR="00D54B72" w:rsidRDefault="000E6082">
      <w:pPr>
        <w:pStyle w:val="Inhopg1"/>
        <w:tabs>
          <w:tab w:val="left" w:pos="44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82" w:history="1">
        <w:r w:rsidR="00D54B72" w:rsidRPr="00E87B27">
          <w:rPr>
            <w:rStyle w:val="Hyperlink"/>
            <w:noProof/>
          </w:rPr>
          <w:t>4.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Markt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_Toc80286682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7</w:t>
        </w:r>
        <w:r w:rsidR="00D54B72">
          <w:rPr>
            <w:noProof/>
            <w:webHidden/>
          </w:rPr>
          <w:fldChar w:fldCharType="end"/>
        </w:r>
      </w:hyperlink>
    </w:p>
    <w:p w14:paraId="01B11448" w14:textId="750B8DE8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83" w:history="1">
        <w:r w:rsidR="00D54B72" w:rsidRPr="00E87B27">
          <w:rPr>
            <w:rStyle w:val="Hyperlink"/>
            <w:noProof/>
          </w:rPr>
          <w:t>4.1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Beschrijving Markt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_Toc80286683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7</w:t>
        </w:r>
        <w:r w:rsidR="00D54B72">
          <w:rPr>
            <w:noProof/>
            <w:webHidden/>
          </w:rPr>
          <w:fldChar w:fldCharType="end"/>
        </w:r>
      </w:hyperlink>
    </w:p>
    <w:p w14:paraId="0163B306" w14:textId="7BFF7F8C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84" w:history="1">
        <w:r w:rsidR="00D54B72" w:rsidRPr="00E87B27">
          <w:rPr>
            <w:rStyle w:val="Hyperlink"/>
            <w:noProof/>
          </w:rPr>
          <w:t>4.2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Ontwikkelingen Markt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_Toc80286684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7</w:t>
        </w:r>
        <w:r w:rsidR="00D54B72">
          <w:rPr>
            <w:noProof/>
            <w:webHidden/>
          </w:rPr>
          <w:fldChar w:fldCharType="end"/>
        </w:r>
      </w:hyperlink>
    </w:p>
    <w:p w14:paraId="68D7AEBE" w14:textId="45A143F9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85" w:history="1">
        <w:r w:rsidR="00D54B72" w:rsidRPr="00E87B27">
          <w:rPr>
            <w:rStyle w:val="Hyperlink"/>
            <w:noProof/>
          </w:rPr>
          <w:t>4.3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Fasering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_Toc80286685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7</w:t>
        </w:r>
        <w:r w:rsidR="00D54B72">
          <w:rPr>
            <w:noProof/>
            <w:webHidden/>
          </w:rPr>
          <w:fldChar w:fldCharType="end"/>
        </w:r>
      </w:hyperlink>
    </w:p>
    <w:p w14:paraId="35579D63" w14:textId="19EE386B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86" w:history="1">
        <w:r w:rsidR="00D54B72" w:rsidRPr="00E87B27">
          <w:rPr>
            <w:rStyle w:val="Hyperlink"/>
            <w:noProof/>
          </w:rPr>
          <w:t>4.4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Concurrentie Analyse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_Toc80286686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7</w:t>
        </w:r>
        <w:r w:rsidR="00D54B72">
          <w:rPr>
            <w:noProof/>
            <w:webHidden/>
          </w:rPr>
          <w:fldChar w:fldCharType="end"/>
        </w:r>
      </w:hyperlink>
    </w:p>
    <w:p w14:paraId="7D3DBB0C" w14:textId="6E922189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87" w:history="1">
        <w:r w:rsidR="00D54B72" w:rsidRPr="00E87B27">
          <w:rPr>
            <w:rStyle w:val="Hyperlink"/>
            <w:noProof/>
          </w:rPr>
          <w:t>4.5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Klant Benadering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_Toc80286687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7</w:t>
        </w:r>
        <w:r w:rsidR="00D54B72">
          <w:rPr>
            <w:noProof/>
            <w:webHidden/>
          </w:rPr>
          <w:fldChar w:fldCharType="end"/>
        </w:r>
      </w:hyperlink>
    </w:p>
    <w:p w14:paraId="443DC4A1" w14:textId="29B19A75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88" w:history="1">
        <w:r w:rsidR="00D54B72" w:rsidRPr="00E87B27">
          <w:rPr>
            <w:rStyle w:val="Hyperlink"/>
            <w:noProof/>
          </w:rPr>
          <w:t>4.6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Groei Motor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_Toc80286688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7</w:t>
        </w:r>
        <w:r w:rsidR="00D54B72">
          <w:rPr>
            <w:noProof/>
            <w:webHidden/>
          </w:rPr>
          <w:fldChar w:fldCharType="end"/>
        </w:r>
      </w:hyperlink>
    </w:p>
    <w:p w14:paraId="10AD2557" w14:textId="7187A67C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89" w:history="1">
        <w:r w:rsidR="00D54B72" w:rsidRPr="00E87B27">
          <w:rPr>
            <w:rStyle w:val="Hyperlink"/>
            <w:noProof/>
          </w:rPr>
          <w:t>4.7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Prijs Strategie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_Toc80286689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7</w:t>
        </w:r>
        <w:r w:rsidR="00D54B72">
          <w:rPr>
            <w:noProof/>
            <w:webHidden/>
          </w:rPr>
          <w:fldChar w:fldCharType="end"/>
        </w:r>
      </w:hyperlink>
    </w:p>
    <w:p w14:paraId="5D7E2DB5" w14:textId="4C289CB9" w:rsidR="00D54B72" w:rsidRDefault="000E6082">
      <w:pPr>
        <w:pStyle w:val="Inhopg1"/>
        <w:tabs>
          <w:tab w:val="left" w:pos="44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90" w:history="1">
        <w:r w:rsidR="00D54B72" w:rsidRPr="00E87B27">
          <w:rPr>
            <w:rStyle w:val="Hyperlink"/>
            <w:noProof/>
          </w:rPr>
          <w:t>5.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Organisatie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_Toc80286690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8</w:t>
        </w:r>
        <w:r w:rsidR="00D54B72">
          <w:rPr>
            <w:noProof/>
            <w:webHidden/>
          </w:rPr>
          <w:fldChar w:fldCharType="end"/>
        </w:r>
      </w:hyperlink>
    </w:p>
    <w:p w14:paraId="4CAC4DF2" w14:textId="06A901B1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91" w:history="1">
        <w:r w:rsidR="00D54B72" w:rsidRPr="00E87B27">
          <w:rPr>
            <w:rStyle w:val="Hyperlink"/>
            <w:noProof/>
          </w:rPr>
          <w:t>5.1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Juridische Structuur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_Toc80286691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8</w:t>
        </w:r>
        <w:r w:rsidR="00D54B72">
          <w:rPr>
            <w:noProof/>
            <w:webHidden/>
          </w:rPr>
          <w:fldChar w:fldCharType="end"/>
        </w:r>
      </w:hyperlink>
    </w:p>
    <w:p w14:paraId="09372AEA" w14:textId="6D920B39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92" w:history="1">
        <w:r w:rsidR="00D54B72" w:rsidRPr="00E87B27">
          <w:rPr>
            <w:rStyle w:val="Hyperlink"/>
            <w:noProof/>
          </w:rPr>
          <w:t>5.2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Eigendomsverhouding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_Toc80286692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8</w:t>
        </w:r>
        <w:r w:rsidR="00D54B72">
          <w:rPr>
            <w:noProof/>
            <w:webHidden/>
          </w:rPr>
          <w:fldChar w:fldCharType="end"/>
        </w:r>
      </w:hyperlink>
    </w:p>
    <w:p w14:paraId="2475F900" w14:textId="55A541F9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93" w:history="1">
        <w:r w:rsidR="00D54B72" w:rsidRPr="00E87B27">
          <w:rPr>
            <w:rStyle w:val="Hyperlink"/>
            <w:noProof/>
          </w:rPr>
          <w:t>5.3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Interne Organisatie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_Toc80286693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8</w:t>
        </w:r>
        <w:r w:rsidR="00D54B72">
          <w:rPr>
            <w:noProof/>
            <w:webHidden/>
          </w:rPr>
          <w:fldChar w:fldCharType="end"/>
        </w:r>
      </w:hyperlink>
    </w:p>
    <w:p w14:paraId="5CDE2BFF" w14:textId="7A8D12DE" w:rsidR="00D54B72" w:rsidRDefault="000E6082">
      <w:pPr>
        <w:pStyle w:val="Inhopg1"/>
        <w:tabs>
          <w:tab w:val="left" w:pos="44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94" w:history="1">
        <w:r w:rsidR="00D54B72" w:rsidRPr="00E87B27">
          <w:rPr>
            <w:rStyle w:val="Hyperlink"/>
            <w:noProof/>
          </w:rPr>
          <w:t>6.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Juridisch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_Toc80286694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9</w:t>
        </w:r>
        <w:r w:rsidR="00D54B72">
          <w:rPr>
            <w:noProof/>
            <w:webHidden/>
          </w:rPr>
          <w:fldChar w:fldCharType="end"/>
        </w:r>
      </w:hyperlink>
    </w:p>
    <w:p w14:paraId="524ABBEA" w14:textId="04F29986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95" w:history="1">
        <w:r w:rsidR="00D54B72" w:rsidRPr="00E87B27">
          <w:rPr>
            <w:rStyle w:val="Hyperlink"/>
            <w:noProof/>
          </w:rPr>
          <w:t>6.1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Octrooien/Patenten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_Toc80286695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9</w:t>
        </w:r>
        <w:r w:rsidR="00D54B72">
          <w:rPr>
            <w:noProof/>
            <w:webHidden/>
          </w:rPr>
          <w:fldChar w:fldCharType="end"/>
        </w:r>
      </w:hyperlink>
    </w:p>
    <w:p w14:paraId="1817D787" w14:textId="73C23353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96" w:history="1">
        <w:r w:rsidR="00D54B72" w:rsidRPr="00E87B27">
          <w:rPr>
            <w:rStyle w:val="Hyperlink"/>
            <w:noProof/>
          </w:rPr>
          <w:t>6.2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Vergunningen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_Toc80286696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9</w:t>
        </w:r>
        <w:r w:rsidR="00D54B72">
          <w:rPr>
            <w:noProof/>
            <w:webHidden/>
          </w:rPr>
          <w:fldChar w:fldCharType="end"/>
        </w:r>
      </w:hyperlink>
    </w:p>
    <w:p w14:paraId="65B40F83" w14:textId="15372BEB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97" w:history="1">
        <w:r w:rsidR="00D54B72" w:rsidRPr="00E87B27">
          <w:rPr>
            <w:rStyle w:val="Hyperlink"/>
            <w:noProof/>
          </w:rPr>
          <w:t>6.3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Wijzigingen Wetgeving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_Toc80286697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9</w:t>
        </w:r>
        <w:r w:rsidR="00D54B72">
          <w:rPr>
            <w:noProof/>
            <w:webHidden/>
          </w:rPr>
          <w:fldChar w:fldCharType="end"/>
        </w:r>
      </w:hyperlink>
    </w:p>
    <w:p w14:paraId="47C3FAA4" w14:textId="047D0A86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98" w:history="1">
        <w:r w:rsidR="00D54B72" w:rsidRPr="00E87B27">
          <w:rPr>
            <w:rStyle w:val="Hyperlink"/>
            <w:noProof/>
          </w:rPr>
          <w:t>6.4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Toezicht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_Toc80286698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9</w:t>
        </w:r>
        <w:r w:rsidR="00D54B72">
          <w:rPr>
            <w:noProof/>
            <w:webHidden/>
          </w:rPr>
          <w:fldChar w:fldCharType="end"/>
        </w:r>
      </w:hyperlink>
    </w:p>
    <w:p w14:paraId="44734E8D" w14:textId="69881F76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699" w:history="1">
        <w:r w:rsidR="00D54B72" w:rsidRPr="00E87B27">
          <w:rPr>
            <w:rStyle w:val="Hyperlink"/>
            <w:noProof/>
          </w:rPr>
          <w:t>6.5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Compliance Functie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_Toc80286699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9</w:t>
        </w:r>
        <w:r w:rsidR="00D54B72">
          <w:rPr>
            <w:noProof/>
            <w:webHidden/>
          </w:rPr>
          <w:fldChar w:fldCharType="end"/>
        </w:r>
      </w:hyperlink>
    </w:p>
    <w:p w14:paraId="1699636C" w14:textId="0BBBA655" w:rsidR="00D54B72" w:rsidRDefault="000E6082">
      <w:pPr>
        <w:pStyle w:val="Inhopg1"/>
        <w:tabs>
          <w:tab w:val="left" w:pos="44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700" w:history="1">
        <w:r w:rsidR="00D54B72" w:rsidRPr="00E87B27">
          <w:rPr>
            <w:rStyle w:val="Hyperlink"/>
            <w:noProof/>
          </w:rPr>
          <w:t>7.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Financieel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_Toc80286700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10</w:t>
        </w:r>
        <w:r w:rsidR="00D54B72">
          <w:rPr>
            <w:noProof/>
            <w:webHidden/>
          </w:rPr>
          <w:fldChar w:fldCharType="end"/>
        </w:r>
      </w:hyperlink>
    </w:p>
    <w:p w14:paraId="1587E4CD" w14:textId="2B4E3414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701" w:history="1">
        <w:r w:rsidR="00D54B72" w:rsidRPr="00E87B27">
          <w:rPr>
            <w:rStyle w:val="Hyperlink"/>
            <w:noProof/>
          </w:rPr>
          <w:t>7.1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Jaarcijfers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_Toc80286701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10</w:t>
        </w:r>
        <w:r w:rsidR="00D54B72">
          <w:rPr>
            <w:noProof/>
            <w:webHidden/>
          </w:rPr>
          <w:fldChar w:fldCharType="end"/>
        </w:r>
      </w:hyperlink>
    </w:p>
    <w:p w14:paraId="196159A7" w14:textId="16BA2144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702" w:history="1">
        <w:r w:rsidR="00D54B72" w:rsidRPr="00E87B27">
          <w:rPr>
            <w:rStyle w:val="Hyperlink"/>
            <w:noProof/>
          </w:rPr>
          <w:t>7.2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Financiële Risico’s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_Toc80286702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10</w:t>
        </w:r>
        <w:r w:rsidR="00D54B72">
          <w:rPr>
            <w:noProof/>
            <w:webHidden/>
          </w:rPr>
          <w:fldChar w:fldCharType="end"/>
        </w:r>
      </w:hyperlink>
    </w:p>
    <w:p w14:paraId="46B91297" w14:textId="6D15FD32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703" w:history="1">
        <w:r w:rsidR="00D54B72" w:rsidRPr="00E87B27">
          <w:rPr>
            <w:rStyle w:val="Hyperlink"/>
            <w:noProof/>
          </w:rPr>
          <w:t>7.3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Financiële Scenario’s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_Toc80286703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10</w:t>
        </w:r>
        <w:r w:rsidR="00D54B72">
          <w:rPr>
            <w:noProof/>
            <w:webHidden/>
          </w:rPr>
          <w:fldChar w:fldCharType="end"/>
        </w:r>
      </w:hyperlink>
    </w:p>
    <w:p w14:paraId="450B0A2A" w14:textId="546B3085" w:rsidR="00D54B72" w:rsidRDefault="000E6082">
      <w:pPr>
        <w:pStyle w:val="Inhopg2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80286704" w:history="1">
        <w:r w:rsidR="00D54B72" w:rsidRPr="00E87B27">
          <w:rPr>
            <w:rStyle w:val="Hyperlink"/>
            <w:noProof/>
          </w:rPr>
          <w:t>7.4</w:t>
        </w:r>
        <w:r w:rsidR="00D54B72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D54B72" w:rsidRPr="00E87B27">
          <w:rPr>
            <w:rStyle w:val="Hyperlink"/>
            <w:noProof/>
          </w:rPr>
          <w:t>Waardering Onderneming</w:t>
        </w:r>
        <w:r w:rsidR="00D54B72">
          <w:rPr>
            <w:noProof/>
            <w:webHidden/>
          </w:rPr>
          <w:tab/>
        </w:r>
        <w:r w:rsidR="00D54B72">
          <w:rPr>
            <w:noProof/>
            <w:webHidden/>
          </w:rPr>
          <w:fldChar w:fldCharType="begin"/>
        </w:r>
        <w:r w:rsidR="00D54B72">
          <w:rPr>
            <w:noProof/>
            <w:webHidden/>
          </w:rPr>
          <w:instrText xml:space="preserve"> PAGEREF _Toc80286704 \h </w:instrText>
        </w:r>
        <w:r w:rsidR="00D54B72">
          <w:rPr>
            <w:noProof/>
            <w:webHidden/>
          </w:rPr>
        </w:r>
        <w:r w:rsidR="00D54B72">
          <w:rPr>
            <w:noProof/>
            <w:webHidden/>
          </w:rPr>
          <w:fldChar w:fldCharType="separate"/>
        </w:r>
        <w:r w:rsidR="00D54B72">
          <w:rPr>
            <w:noProof/>
            <w:webHidden/>
          </w:rPr>
          <w:t>10</w:t>
        </w:r>
        <w:r w:rsidR="00D54B72">
          <w:rPr>
            <w:noProof/>
            <w:webHidden/>
          </w:rPr>
          <w:fldChar w:fldCharType="end"/>
        </w:r>
      </w:hyperlink>
    </w:p>
    <w:p w14:paraId="27A3F5FE" w14:textId="5391C8E5" w:rsidR="007506B7" w:rsidRPr="00B9494D" w:rsidRDefault="00532656" w:rsidP="00014E79">
      <w:pPr>
        <w:rPr>
          <w:lang w:val="en-US"/>
        </w:rPr>
      </w:pPr>
      <w:r>
        <w:rPr>
          <w:lang w:val="en-US"/>
        </w:rPr>
        <w:fldChar w:fldCharType="end"/>
      </w:r>
    </w:p>
    <w:p w14:paraId="5820CC8A" w14:textId="77777777" w:rsidR="005536CA" w:rsidRDefault="005536CA">
      <w:pPr>
        <w:rPr>
          <w:rFonts w:ascii="Verdana" w:hAnsi="Verdana"/>
          <w:lang w:val="en-US"/>
        </w:rPr>
      </w:pPr>
      <w:r>
        <w:rPr>
          <w:lang w:val="en-US"/>
        </w:rPr>
        <w:br w:type="page"/>
      </w:r>
    </w:p>
    <w:p w14:paraId="498A592D" w14:textId="55D53977" w:rsidR="00106ED7" w:rsidRDefault="00106ED7" w:rsidP="00106ED7">
      <w:pPr>
        <w:pStyle w:val="RHAlineaTekst"/>
      </w:pPr>
      <w:bookmarkStart w:id="0" w:name="_Toc62489035"/>
      <w:r>
        <w:lastRenderedPageBreak/>
        <w:t xml:space="preserve">Zie </w:t>
      </w:r>
      <w:hyperlink r:id="rId9" w:history="1">
        <w:r w:rsidRPr="006419D1">
          <w:rPr>
            <w:rStyle w:val="Hyperlink"/>
          </w:rPr>
          <w:t>https://www.redharbour.nl/Business-Plan-NL/</w:t>
        </w:r>
      </w:hyperlink>
      <w:r>
        <w:t xml:space="preserve"> voor een toelichting bij het invullen.</w:t>
      </w:r>
    </w:p>
    <w:p w14:paraId="700A699D" w14:textId="6CD180B2" w:rsidR="006F4FBB" w:rsidRDefault="006F4FBB" w:rsidP="00106ED7">
      <w:pPr>
        <w:pStyle w:val="RHAlineaTekst"/>
      </w:pPr>
    </w:p>
    <w:p w14:paraId="3C4328D2" w14:textId="6DCBF0DC" w:rsidR="004A182F" w:rsidRDefault="004A182F" w:rsidP="001C4A94">
      <w:pPr>
        <w:pStyle w:val="RHKop1"/>
        <w:numPr>
          <w:ilvl w:val="0"/>
          <w:numId w:val="1"/>
        </w:numPr>
      </w:pPr>
      <w:bookmarkStart w:id="1" w:name="_Toc80286669"/>
      <w:r>
        <w:t>Samenvatting</w:t>
      </w:r>
      <w:bookmarkEnd w:id="1"/>
    </w:p>
    <w:p w14:paraId="43E42B92" w14:textId="77777777" w:rsidR="004A182F" w:rsidRDefault="004A182F">
      <w:pPr>
        <w:rPr>
          <w:rFonts w:ascii="Verdana" w:eastAsiaTheme="majorEastAsia" w:hAnsi="Verdana" w:cstheme="majorBidi"/>
          <w:b/>
          <w:color w:val="4472C4"/>
          <w:sz w:val="32"/>
          <w:szCs w:val="32"/>
        </w:rPr>
      </w:pPr>
      <w:r>
        <w:br w:type="page"/>
      </w:r>
    </w:p>
    <w:p w14:paraId="32F8E21A" w14:textId="314C0EFF" w:rsidR="00BB3BBE" w:rsidRDefault="00706CE8" w:rsidP="00706CE8">
      <w:pPr>
        <w:pStyle w:val="RHKop1"/>
      </w:pPr>
      <w:bookmarkStart w:id="2" w:name="_Toc80286670"/>
      <w:bookmarkStart w:id="3" w:name="_Toc80086557"/>
      <w:r>
        <w:lastRenderedPageBreak/>
        <w:t>Visie en Missie</w:t>
      </w:r>
      <w:bookmarkEnd w:id="2"/>
    </w:p>
    <w:p w14:paraId="5392E098" w14:textId="298529D5" w:rsidR="00815163" w:rsidRDefault="00706CE8" w:rsidP="00706CE8">
      <w:pPr>
        <w:pStyle w:val="RHKop2"/>
      </w:pPr>
      <w:bookmarkStart w:id="4" w:name="_Toc80286671"/>
      <w:r>
        <w:t>Visie van de Onderneming</w:t>
      </w:r>
      <w:bookmarkEnd w:id="4"/>
    </w:p>
    <w:p w14:paraId="74A2AA11" w14:textId="71A9D8A7" w:rsidR="00706CE8" w:rsidRDefault="00706CE8" w:rsidP="00706CE8">
      <w:pPr>
        <w:pStyle w:val="RHAlineaTekst"/>
      </w:pPr>
    </w:p>
    <w:p w14:paraId="52F1A768" w14:textId="77777777" w:rsidR="00706CE8" w:rsidRPr="00706CE8" w:rsidRDefault="00706CE8" w:rsidP="00706CE8">
      <w:pPr>
        <w:pStyle w:val="RHAlineaTekst"/>
      </w:pPr>
    </w:p>
    <w:p w14:paraId="509F61F4" w14:textId="6F327330" w:rsidR="00706CE8" w:rsidRDefault="00706CE8" w:rsidP="00815163">
      <w:pPr>
        <w:pStyle w:val="RHKop2"/>
      </w:pPr>
      <w:bookmarkStart w:id="5" w:name="_Toc80286672"/>
      <w:r>
        <w:t xml:space="preserve">Missie </w:t>
      </w:r>
      <w:r w:rsidR="00F82CC4">
        <w:t>Statement</w:t>
      </w:r>
      <w:bookmarkEnd w:id="5"/>
    </w:p>
    <w:p w14:paraId="7D79F9E9" w14:textId="77777777" w:rsidR="00D54B72" w:rsidRPr="00D54B72" w:rsidRDefault="00D54B72" w:rsidP="00D54B72">
      <w:pPr>
        <w:pStyle w:val="RHAlineaTekst"/>
      </w:pPr>
    </w:p>
    <w:p w14:paraId="7E893855" w14:textId="77777777" w:rsidR="00706CE8" w:rsidRDefault="00706CE8">
      <w:pPr>
        <w:rPr>
          <w:rFonts w:ascii="Verdana" w:eastAsiaTheme="majorEastAsia" w:hAnsi="Verdana" w:cstheme="majorBidi"/>
          <w:color w:val="4472C4"/>
          <w:sz w:val="26"/>
          <w:szCs w:val="26"/>
        </w:rPr>
      </w:pPr>
      <w:r>
        <w:br w:type="page"/>
      </w:r>
    </w:p>
    <w:p w14:paraId="2E568C78" w14:textId="1565E06A" w:rsidR="00706CE8" w:rsidRPr="00706CE8" w:rsidRDefault="00706CE8" w:rsidP="00706CE8">
      <w:pPr>
        <w:pStyle w:val="RHKop1"/>
      </w:pPr>
      <w:bookmarkStart w:id="6" w:name="_Toc80286673"/>
      <w:r w:rsidRPr="00706CE8">
        <w:lastRenderedPageBreak/>
        <w:t>Propositie</w:t>
      </w:r>
      <w:bookmarkEnd w:id="6"/>
    </w:p>
    <w:p w14:paraId="23DA872C" w14:textId="6B0F6A1E" w:rsidR="00D54B72" w:rsidRDefault="00D54B72" w:rsidP="00706CE8">
      <w:pPr>
        <w:pStyle w:val="RHKop2"/>
      </w:pPr>
      <w:bookmarkStart w:id="7" w:name="_Toc80286674"/>
      <w:r>
        <w:t>Trends en Ontwikkelingen</w:t>
      </w:r>
      <w:bookmarkEnd w:id="7"/>
    </w:p>
    <w:p w14:paraId="4966FFE7" w14:textId="77777777" w:rsidR="00D54B72" w:rsidRPr="00D54B72" w:rsidRDefault="00D54B72" w:rsidP="00D54B72">
      <w:pPr>
        <w:pStyle w:val="RHAlineaTekst"/>
      </w:pPr>
    </w:p>
    <w:p w14:paraId="2B567E4D" w14:textId="0F741644" w:rsidR="00706CE8" w:rsidRDefault="00706CE8" w:rsidP="00706CE8">
      <w:pPr>
        <w:pStyle w:val="RHKop2"/>
      </w:pPr>
      <w:bookmarkStart w:id="8" w:name="_Toc80286675"/>
      <w:r>
        <w:t>Klant Profiel</w:t>
      </w:r>
      <w:bookmarkEnd w:id="8"/>
    </w:p>
    <w:p w14:paraId="7386DDE8" w14:textId="77777777" w:rsidR="00D54B72" w:rsidRPr="00D54B72" w:rsidRDefault="00D54B72" w:rsidP="00D54B72">
      <w:pPr>
        <w:pStyle w:val="RHAlineaTekst"/>
      </w:pPr>
    </w:p>
    <w:p w14:paraId="7419C91A" w14:textId="17FBF7C2" w:rsidR="00706CE8" w:rsidRDefault="00706CE8" w:rsidP="00706CE8">
      <w:pPr>
        <w:pStyle w:val="RHKop2"/>
      </w:pPr>
      <w:bookmarkStart w:id="9" w:name="_Toc80286676"/>
      <w:r>
        <w:t>Probleem van Klant</w:t>
      </w:r>
      <w:bookmarkEnd w:id="9"/>
    </w:p>
    <w:p w14:paraId="385C854D" w14:textId="77777777" w:rsidR="00D54B72" w:rsidRPr="00D54B72" w:rsidRDefault="00D54B72" w:rsidP="00D54B72">
      <w:pPr>
        <w:pStyle w:val="RHAlineaTekst"/>
      </w:pPr>
    </w:p>
    <w:p w14:paraId="1C44EB06" w14:textId="50729AD0" w:rsidR="00706CE8" w:rsidRDefault="00706CE8" w:rsidP="00706CE8">
      <w:pPr>
        <w:pStyle w:val="RHKop2"/>
      </w:pPr>
      <w:bookmarkStart w:id="10" w:name="_Toc80286677"/>
      <w:r>
        <w:t>Geboden Oplossing</w:t>
      </w:r>
      <w:bookmarkEnd w:id="10"/>
    </w:p>
    <w:p w14:paraId="57A9EE1C" w14:textId="77777777" w:rsidR="00D54B72" w:rsidRPr="00D54B72" w:rsidRDefault="00D54B72" w:rsidP="00D54B72">
      <w:pPr>
        <w:pStyle w:val="RHAlineaTekst"/>
      </w:pPr>
    </w:p>
    <w:p w14:paraId="4532D6B0" w14:textId="6DCE9709" w:rsidR="00706CE8" w:rsidRPr="00706CE8" w:rsidRDefault="00706CE8" w:rsidP="00706CE8">
      <w:pPr>
        <w:pStyle w:val="RHKop3"/>
        <w:numPr>
          <w:ilvl w:val="0"/>
          <w:numId w:val="0"/>
        </w:numPr>
        <w:ind w:left="720" w:hanging="720"/>
      </w:pPr>
    </w:p>
    <w:p w14:paraId="631F9109" w14:textId="77777777" w:rsidR="00706CE8" w:rsidRPr="00706CE8" w:rsidRDefault="00706CE8" w:rsidP="00706CE8">
      <w:pPr>
        <w:pStyle w:val="RHKop3"/>
        <w:numPr>
          <w:ilvl w:val="0"/>
          <w:numId w:val="0"/>
        </w:numPr>
        <w:ind w:left="720" w:hanging="720"/>
      </w:pPr>
    </w:p>
    <w:p w14:paraId="3444D072" w14:textId="77777777" w:rsidR="00815163" w:rsidRDefault="00815163">
      <w:pPr>
        <w:rPr>
          <w:rFonts w:ascii="Verdana" w:eastAsiaTheme="majorEastAsia" w:hAnsi="Verdana" w:cstheme="majorBidi"/>
          <w:color w:val="4472C4"/>
          <w:sz w:val="26"/>
          <w:szCs w:val="26"/>
        </w:rPr>
      </w:pPr>
      <w:r>
        <w:br w:type="page"/>
      </w:r>
    </w:p>
    <w:p w14:paraId="760C281D" w14:textId="15FD56D5" w:rsidR="00106ED7" w:rsidRPr="0053644B" w:rsidRDefault="00106ED7" w:rsidP="00706CE8">
      <w:pPr>
        <w:pStyle w:val="RHKop1"/>
      </w:pPr>
      <w:bookmarkStart w:id="11" w:name="_Toc80286678"/>
      <w:r w:rsidRPr="0053644B">
        <w:lastRenderedPageBreak/>
        <w:t xml:space="preserve">De </w:t>
      </w:r>
      <w:r w:rsidRPr="00706CE8">
        <w:t>ondernemer</w:t>
      </w:r>
      <w:bookmarkEnd w:id="0"/>
      <w:bookmarkEnd w:id="3"/>
      <w:bookmarkEnd w:id="11"/>
    </w:p>
    <w:p w14:paraId="4B6BE1C9" w14:textId="2D208C21" w:rsidR="00106ED7" w:rsidRDefault="00F82CC4" w:rsidP="00044929">
      <w:pPr>
        <w:pStyle w:val="RHKop2"/>
      </w:pPr>
      <w:bookmarkStart w:id="12" w:name="_Toc80286679"/>
      <w:r>
        <w:t>Curriculum Vitae</w:t>
      </w:r>
      <w:bookmarkEnd w:id="12"/>
    </w:p>
    <w:p w14:paraId="54AC8D4D" w14:textId="77777777" w:rsidR="00D54B72" w:rsidRPr="00D54B72" w:rsidRDefault="00D54B72" w:rsidP="00D54B72">
      <w:pPr>
        <w:pStyle w:val="RHAlineaTekst"/>
      </w:pPr>
    </w:p>
    <w:p w14:paraId="274C767B" w14:textId="7AB5AF77" w:rsidR="00F82CC4" w:rsidRDefault="00F82CC4" w:rsidP="00F82CC4">
      <w:pPr>
        <w:pStyle w:val="RHKop2"/>
      </w:pPr>
      <w:bookmarkStart w:id="13" w:name="_Toc80286680"/>
      <w:r>
        <w:t>Persoonlijke Kwaliteiten</w:t>
      </w:r>
      <w:bookmarkEnd w:id="13"/>
    </w:p>
    <w:p w14:paraId="27196909" w14:textId="77777777" w:rsidR="00D54B72" w:rsidRPr="00D54B72" w:rsidRDefault="00D54B72" w:rsidP="00D54B72">
      <w:pPr>
        <w:pStyle w:val="RHAlineaTekst"/>
      </w:pPr>
    </w:p>
    <w:p w14:paraId="4C8644C4" w14:textId="14DF3B0A" w:rsidR="00106ED7" w:rsidRDefault="00F82CC4" w:rsidP="001C4A94">
      <w:pPr>
        <w:pStyle w:val="RHKop2"/>
      </w:pPr>
      <w:bookmarkStart w:id="14" w:name="_Toc62489037"/>
      <w:bookmarkStart w:id="15" w:name="_Toc80086559"/>
      <w:bookmarkStart w:id="16" w:name="_Toc80286681"/>
      <w:r>
        <w:t>Persoonlijke Motivatie (Drives)</w:t>
      </w:r>
      <w:bookmarkEnd w:id="14"/>
      <w:bookmarkEnd w:id="15"/>
      <w:bookmarkEnd w:id="16"/>
    </w:p>
    <w:p w14:paraId="52E8AE05" w14:textId="77777777" w:rsidR="00D54B72" w:rsidRPr="00D54B72" w:rsidRDefault="00D54B72" w:rsidP="00D54B72">
      <w:pPr>
        <w:pStyle w:val="RHAlineaTekst"/>
      </w:pPr>
    </w:p>
    <w:p w14:paraId="688F6D18" w14:textId="77777777" w:rsidR="00106ED7" w:rsidRDefault="00106ED7" w:rsidP="00106ED7"/>
    <w:p w14:paraId="61591E5D" w14:textId="77777777" w:rsidR="00106ED7" w:rsidRDefault="00106ED7" w:rsidP="00106ED7">
      <w:pPr>
        <w:spacing w:after="0" w:line="240" w:lineRule="auto"/>
        <w:rPr>
          <w:rFonts w:eastAsia="Times New Roman"/>
          <w:b/>
          <w:bCs/>
          <w:color w:val="FF6600"/>
          <w:kern w:val="32"/>
          <w:sz w:val="32"/>
          <w:szCs w:val="32"/>
        </w:rPr>
      </w:pPr>
      <w:bookmarkStart w:id="17" w:name="_Toc254172415"/>
      <w:r>
        <w:br w:type="page"/>
      </w:r>
    </w:p>
    <w:p w14:paraId="32EEBE29" w14:textId="6B7E815B" w:rsidR="00106ED7" w:rsidRDefault="00F82CC4" w:rsidP="00F82CC4">
      <w:pPr>
        <w:pStyle w:val="RHKop1"/>
      </w:pPr>
      <w:bookmarkStart w:id="18" w:name="_Toc80286682"/>
      <w:bookmarkStart w:id="19" w:name="_Toc254172416"/>
      <w:bookmarkEnd w:id="17"/>
      <w:r w:rsidRPr="00F82CC4">
        <w:lastRenderedPageBreak/>
        <w:t>Markt</w:t>
      </w:r>
      <w:bookmarkEnd w:id="18"/>
    </w:p>
    <w:p w14:paraId="62CE2660" w14:textId="4368E948" w:rsidR="00106ED7" w:rsidRDefault="00F82CC4" w:rsidP="00F82CC4">
      <w:pPr>
        <w:pStyle w:val="RHKop2"/>
      </w:pPr>
      <w:bookmarkStart w:id="20" w:name="_Toc80286683"/>
      <w:bookmarkEnd w:id="19"/>
      <w:r w:rsidRPr="00F82CC4">
        <w:t>Beschrijving</w:t>
      </w:r>
      <w:r>
        <w:t xml:space="preserve"> Markt</w:t>
      </w:r>
      <w:bookmarkStart w:id="21" w:name="_Toc254172417"/>
      <w:bookmarkEnd w:id="20"/>
    </w:p>
    <w:p w14:paraId="2ACA457A" w14:textId="77777777" w:rsidR="00D54B72" w:rsidRPr="00D54B72" w:rsidRDefault="00D54B72" w:rsidP="00D54B72">
      <w:pPr>
        <w:pStyle w:val="RHAlineaTekst"/>
      </w:pPr>
    </w:p>
    <w:p w14:paraId="1F96D7E1" w14:textId="42B0F59D" w:rsidR="00106ED7" w:rsidRDefault="00F82CC4" w:rsidP="00106ED7">
      <w:pPr>
        <w:pStyle w:val="RHKop2"/>
      </w:pPr>
      <w:bookmarkStart w:id="22" w:name="_Toc80286684"/>
      <w:bookmarkEnd w:id="21"/>
      <w:r>
        <w:t xml:space="preserve">Ontwikkelingen </w:t>
      </w:r>
      <w:r w:rsidRPr="00F82CC4">
        <w:t>Markt</w:t>
      </w:r>
      <w:bookmarkStart w:id="23" w:name="_Toc254172418"/>
      <w:bookmarkEnd w:id="22"/>
    </w:p>
    <w:p w14:paraId="19CB6459" w14:textId="77777777" w:rsidR="00D54B72" w:rsidRPr="00D54B72" w:rsidRDefault="00D54B72" w:rsidP="00D54B72">
      <w:pPr>
        <w:pStyle w:val="RHAlineaTekst"/>
      </w:pPr>
    </w:p>
    <w:p w14:paraId="78E48A8F" w14:textId="0A7C19C1" w:rsidR="00106ED7" w:rsidRDefault="00F82CC4" w:rsidP="00F82CC4">
      <w:pPr>
        <w:pStyle w:val="RHKop2"/>
      </w:pPr>
      <w:bookmarkStart w:id="24" w:name="_Toc80286685"/>
      <w:bookmarkStart w:id="25" w:name="_Toc254172419"/>
      <w:bookmarkEnd w:id="23"/>
      <w:r w:rsidRPr="00F82CC4">
        <w:t>Fasering</w:t>
      </w:r>
      <w:bookmarkEnd w:id="24"/>
    </w:p>
    <w:p w14:paraId="55F4B14B" w14:textId="77777777" w:rsidR="00D54B72" w:rsidRPr="00D54B72" w:rsidRDefault="00D54B72" w:rsidP="00D54B72">
      <w:pPr>
        <w:pStyle w:val="RHAlineaTekst"/>
      </w:pPr>
    </w:p>
    <w:p w14:paraId="2A5586B8" w14:textId="27425C38" w:rsidR="00106ED7" w:rsidRDefault="00F82CC4" w:rsidP="00106ED7">
      <w:pPr>
        <w:pStyle w:val="RHKop2"/>
      </w:pPr>
      <w:bookmarkStart w:id="26" w:name="_Toc80286686"/>
      <w:bookmarkEnd w:id="25"/>
      <w:r>
        <w:t>Concurrentie Analyse</w:t>
      </w:r>
      <w:bookmarkEnd w:id="26"/>
    </w:p>
    <w:p w14:paraId="37D89F3E" w14:textId="77777777" w:rsidR="00D54B72" w:rsidRPr="00D54B72" w:rsidRDefault="00D54B72" w:rsidP="00D54B72">
      <w:pPr>
        <w:pStyle w:val="RHAlineaTekst"/>
      </w:pPr>
    </w:p>
    <w:p w14:paraId="2E1DFE83" w14:textId="499488EA" w:rsidR="00106ED7" w:rsidRDefault="00F82CC4" w:rsidP="00F82CC4">
      <w:pPr>
        <w:pStyle w:val="RHKop2"/>
      </w:pPr>
      <w:bookmarkStart w:id="27" w:name="_Toc80286687"/>
      <w:r>
        <w:t>Klant Benadering</w:t>
      </w:r>
      <w:bookmarkEnd w:id="27"/>
    </w:p>
    <w:p w14:paraId="62555432" w14:textId="77777777" w:rsidR="00D54B72" w:rsidRPr="00D54B72" w:rsidRDefault="00D54B72" w:rsidP="00D54B72">
      <w:pPr>
        <w:pStyle w:val="RHAlineaTekst"/>
      </w:pPr>
    </w:p>
    <w:p w14:paraId="228FA847" w14:textId="7E8BDE2C" w:rsidR="00F82CC4" w:rsidRDefault="00F82CC4" w:rsidP="00F82CC4">
      <w:pPr>
        <w:pStyle w:val="RHKop2"/>
      </w:pPr>
      <w:bookmarkStart w:id="28" w:name="_Toc80286688"/>
      <w:r>
        <w:t>Groei Motor</w:t>
      </w:r>
      <w:bookmarkEnd w:id="28"/>
    </w:p>
    <w:p w14:paraId="56D74049" w14:textId="77777777" w:rsidR="00D54B72" w:rsidRPr="00D54B72" w:rsidRDefault="00D54B72" w:rsidP="00D54B72">
      <w:pPr>
        <w:pStyle w:val="RHAlineaTekst"/>
      </w:pPr>
    </w:p>
    <w:p w14:paraId="5344455F" w14:textId="77777777" w:rsidR="00D54B72" w:rsidRDefault="00F82CC4" w:rsidP="00106ED7">
      <w:pPr>
        <w:pStyle w:val="RHKop2"/>
      </w:pPr>
      <w:bookmarkStart w:id="29" w:name="_Toc80286689"/>
      <w:r>
        <w:t>Prijs Strategie</w:t>
      </w:r>
      <w:bookmarkStart w:id="30" w:name="_Toc254172432"/>
      <w:bookmarkEnd w:id="29"/>
    </w:p>
    <w:p w14:paraId="00A4F26C" w14:textId="1ACA0591" w:rsidR="00106ED7" w:rsidRDefault="00106ED7" w:rsidP="00D54B72">
      <w:pPr>
        <w:pStyle w:val="RHAlineaTekst"/>
      </w:pPr>
      <w:r>
        <w:br w:type="page"/>
      </w:r>
    </w:p>
    <w:p w14:paraId="52F4D63A" w14:textId="2C5A4099" w:rsidR="00106ED7" w:rsidRDefault="00F82CC4" w:rsidP="00F82CC4">
      <w:pPr>
        <w:pStyle w:val="RHKop1"/>
      </w:pPr>
      <w:bookmarkStart w:id="31" w:name="_Toc80286690"/>
      <w:bookmarkEnd w:id="30"/>
      <w:r>
        <w:lastRenderedPageBreak/>
        <w:t>Organisatie</w:t>
      </w:r>
      <w:bookmarkEnd w:id="31"/>
    </w:p>
    <w:p w14:paraId="1D6CF6A4" w14:textId="7D26221A" w:rsidR="00D54B72" w:rsidRDefault="00D54B72" w:rsidP="00D54B72">
      <w:pPr>
        <w:pStyle w:val="RHKop2"/>
      </w:pPr>
      <w:bookmarkStart w:id="32" w:name="_Toc80286691"/>
      <w:r>
        <w:t>Juridische Structuur</w:t>
      </w:r>
      <w:bookmarkEnd w:id="32"/>
    </w:p>
    <w:p w14:paraId="3AF7426C" w14:textId="77777777" w:rsidR="00D54B72" w:rsidRPr="00D54B72" w:rsidRDefault="00D54B72" w:rsidP="00D54B72">
      <w:pPr>
        <w:pStyle w:val="RHAlineaTekst"/>
      </w:pPr>
    </w:p>
    <w:p w14:paraId="55566BEB" w14:textId="3ABBF031" w:rsidR="00D54B72" w:rsidRDefault="00D54B72" w:rsidP="00D54B72">
      <w:pPr>
        <w:pStyle w:val="RHKop2"/>
      </w:pPr>
      <w:bookmarkStart w:id="33" w:name="_Toc80286692"/>
      <w:r>
        <w:t>Eigendomsverhouding</w:t>
      </w:r>
      <w:bookmarkEnd w:id="33"/>
    </w:p>
    <w:p w14:paraId="56FA622A" w14:textId="77777777" w:rsidR="00D54B72" w:rsidRPr="00D54B72" w:rsidRDefault="00D54B72" w:rsidP="00D54B72">
      <w:pPr>
        <w:pStyle w:val="RHAlineaTekst"/>
      </w:pPr>
    </w:p>
    <w:p w14:paraId="3AB7639D" w14:textId="5E94C158" w:rsidR="00D54B72" w:rsidRDefault="00D54B72" w:rsidP="00D54B72">
      <w:pPr>
        <w:pStyle w:val="RHKop2"/>
      </w:pPr>
      <w:bookmarkStart w:id="34" w:name="_Toc80286693"/>
      <w:r>
        <w:t>Interne Organisatie</w:t>
      </w:r>
      <w:bookmarkEnd w:id="34"/>
    </w:p>
    <w:p w14:paraId="0BCA2FE1" w14:textId="77777777" w:rsidR="00D54B72" w:rsidRPr="00D54B72" w:rsidRDefault="00D54B72" w:rsidP="00D54B72">
      <w:pPr>
        <w:pStyle w:val="RHAlineaTekst"/>
      </w:pPr>
    </w:p>
    <w:p w14:paraId="4525B47C" w14:textId="77777777" w:rsidR="00D54B72" w:rsidRDefault="00D54B72">
      <w:pPr>
        <w:rPr>
          <w:rFonts w:ascii="Verdana" w:eastAsiaTheme="majorEastAsia" w:hAnsi="Verdana" w:cstheme="majorBidi"/>
          <w:color w:val="4472C4"/>
          <w:sz w:val="26"/>
          <w:szCs w:val="26"/>
        </w:rPr>
      </w:pPr>
      <w:r>
        <w:br w:type="page"/>
      </w:r>
    </w:p>
    <w:p w14:paraId="0EA8B57F" w14:textId="0845F622" w:rsidR="00D54B72" w:rsidRDefault="00D54B72" w:rsidP="00D54B72">
      <w:pPr>
        <w:pStyle w:val="RHKop1"/>
      </w:pPr>
      <w:bookmarkStart w:id="35" w:name="_Toc80286694"/>
      <w:r>
        <w:lastRenderedPageBreak/>
        <w:t>Juridisch</w:t>
      </w:r>
      <w:bookmarkEnd w:id="35"/>
    </w:p>
    <w:p w14:paraId="7F002FAB" w14:textId="669B7538" w:rsidR="00D54B72" w:rsidRDefault="00D54B72" w:rsidP="00D54B72">
      <w:pPr>
        <w:pStyle w:val="RHKop2"/>
      </w:pPr>
      <w:bookmarkStart w:id="36" w:name="_Toc80286695"/>
      <w:r>
        <w:t>Octrooien/Patenten</w:t>
      </w:r>
      <w:bookmarkEnd w:id="36"/>
    </w:p>
    <w:p w14:paraId="74ECE52B" w14:textId="77777777" w:rsidR="00D54B72" w:rsidRPr="00D54B72" w:rsidRDefault="00D54B72" w:rsidP="00D54B72">
      <w:pPr>
        <w:pStyle w:val="RHAlineaTekst"/>
      </w:pPr>
    </w:p>
    <w:p w14:paraId="7E21F5C7" w14:textId="640C6631" w:rsidR="00D54B72" w:rsidRDefault="00D54B72" w:rsidP="00D54B72">
      <w:pPr>
        <w:pStyle w:val="RHKop2"/>
      </w:pPr>
      <w:bookmarkStart w:id="37" w:name="_Toc80286696"/>
      <w:r>
        <w:t>Vergunningen</w:t>
      </w:r>
      <w:bookmarkEnd w:id="37"/>
    </w:p>
    <w:p w14:paraId="4AB93F0A" w14:textId="77777777" w:rsidR="00D54B72" w:rsidRPr="00D54B72" w:rsidRDefault="00D54B72" w:rsidP="00D54B72">
      <w:pPr>
        <w:pStyle w:val="RHAlineaTekst"/>
      </w:pPr>
    </w:p>
    <w:p w14:paraId="68A2008D" w14:textId="3FB44949" w:rsidR="00D54B72" w:rsidRDefault="00D54B72" w:rsidP="00D54B72">
      <w:pPr>
        <w:pStyle w:val="RHKop2"/>
      </w:pPr>
      <w:bookmarkStart w:id="38" w:name="_Toc80286697"/>
      <w:r>
        <w:t>Wijzigingen Wetgeving</w:t>
      </w:r>
      <w:bookmarkEnd w:id="38"/>
    </w:p>
    <w:p w14:paraId="026C4985" w14:textId="77777777" w:rsidR="00D54B72" w:rsidRPr="00D54B72" w:rsidRDefault="00D54B72" w:rsidP="00D54B72">
      <w:pPr>
        <w:pStyle w:val="RHAlineaTekst"/>
      </w:pPr>
    </w:p>
    <w:p w14:paraId="374DA420" w14:textId="37DE4F96" w:rsidR="00D54B72" w:rsidRDefault="00D54B72" w:rsidP="00D54B72">
      <w:pPr>
        <w:pStyle w:val="RHKop2"/>
      </w:pPr>
      <w:bookmarkStart w:id="39" w:name="_Toc80286698"/>
      <w:r>
        <w:t>Toezicht</w:t>
      </w:r>
      <w:bookmarkEnd w:id="39"/>
    </w:p>
    <w:p w14:paraId="669FF652" w14:textId="77777777" w:rsidR="00D54B72" w:rsidRPr="00D54B72" w:rsidRDefault="00D54B72" w:rsidP="00D54B72">
      <w:pPr>
        <w:pStyle w:val="RHAlineaTekst"/>
      </w:pPr>
    </w:p>
    <w:p w14:paraId="2890A22D" w14:textId="21B996E9" w:rsidR="00D54B72" w:rsidRDefault="00D54B72" w:rsidP="00D54B72">
      <w:pPr>
        <w:pStyle w:val="RHKop2"/>
      </w:pPr>
      <w:bookmarkStart w:id="40" w:name="_Toc80286699"/>
      <w:r>
        <w:t>Compliance Functie</w:t>
      </w:r>
      <w:bookmarkEnd w:id="40"/>
    </w:p>
    <w:p w14:paraId="67DF2A6E" w14:textId="77777777" w:rsidR="00D54B72" w:rsidRPr="00D54B72" w:rsidRDefault="00D54B72" w:rsidP="00D54B72">
      <w:pPr>
        <w:pStyle w:val="RHAlineaTekst"/>
      </w:pPr>
    </w:p>
    <w:p w14:paraId="78805295" w14:textId="77777777" w:rsidR="00D54B72" w:rsidRDefault="00D54B72">
      <w:pPr>
        <w:rPr>
          <w:rFonts w:ascii="Verdana" w:eastAsiaTheme="majorEastAsia" w:hAnsi="Verdana" w:cstheme="majorBidi"/>
          <w:color w:val="4472C4"/>
          <w:sz w:val="26"/>
          <w:szCs w:val="26"/>
        </w:rPr>
      </w:pPr>
      <w:r>
        <w:br w:type="page"/>
      </w:r>
    </w:p>
    <w:p w14:paraId="7FE2118B" w14:textId="6B104ADF" w:rsidR="00D54B72" w:rsidRDefault="00D54B72" w:rsidP="00D54B72">
      <w:pPr>
        <w:pStyle w:val="RHKop1"/>
      </w:pPr>
      <w:bookmarkStart w:id="41" w:name="_Toc80286700"/>
      <w:r>
        <w:lastRenderedPageBreak/>
        <w:t>Financieel</w:t>
      </w:r>
      <w:bookmarkEnd w:id="41"/>
    </w:p>
    <w:p w14:paraId="6B153469" w14:textId="42FDD6EF" w:rsidR="00D54B72" w:rsidRDefault="00D54B72" w:rsidP="00D54B72">
      <w:pPr>
        <w:pStyle w:val="RHKop2"/>
      </w:pPr>
      <w:bookmarkStart w:id="42" w:name="_Toc80286701"/>
      <w:r>
        <w:t>Jaarcijfers</w:t>
      </w:r>
      <w:bookmarkEnd w:id="42"/>
    </w:p>
    <w:p w14:paraId="1F2B6C90" w14:textId="77777777" w:rsidR="00D54B72" w:rsidRPr="00D54B72" w:rsidRDefault="00D54B72" w:rsidP="00D54B72">
      <w:pPr>
        <w:pStyle w:val="RHAlineaTekst"/>
      </w:pPr>
    </w:p>
    <w:p w14:paraId="2AF0A636" w14:textId="5FF08CB4" w:rsidR="00D54B72" w:rsidRDefault="00D54B72" w:rsidP="00D54B72">
      <w:pPr>
        <w:pStyle w:val="RHKop2"/>
      </w:pPr>
      <w:bookmarkStart w:id="43" w:name="_Toc80286702"/>
      <w:r>
        <w:t>Financiële Risico’s</w:t>
      </w:r>
      <w:bookmarkEnd w:id="43"/>
    </w:p>
    <w:p w14:paraId="2A52BEAB" w14:textId="77777777" w:rsidR="00D54B72" w:rsidRPr="00D54B72" w:rsidRDefault="00D54B72" w:rsidP="00D54B72">
      <w:pPr>
        <w:pStyle w:val="RHAlineaTekst"/>
      </w:pPr>
    </w:p>
    <w:p w14:paraId="5E7730B3" w14:textId="43696177" w:rsidR="00D54B72" w:rsidRDefault="00D54B72" w:rsidP="00D54B72">
      <w:pPr>
        <w:pStyle w:val="RHKop2"/>
      </w:pPr>
      <w:bookmarkStart w:id="44" w:name="_Toc80286703"/>
      <w:r>
        <w:t>Financiële Scenario’s</w:t>
      </w:r>
      <w:bookmarkEnd w:id="44"/>
    </w:p>
    <w:p w14:paraId="3CCCE6AD" w14:textId="77777777" w:rsidR="00D54B72" w:rsidRPr="00D54B72" w:rsidRDefault="00D54B72" w:rsidP="00D54B72">
      <w:pPr>
        <w:pStyle w:val="RHAlineaTekst"/>
      </w:pPr>
    </w:p>
    <w:p w14:paraId="395D24A0" w14:textId="1BBA4986" w:rsidR="00D54B72" w:rsidRDefault="00D54B72" w:rsidP="00D54B72">
      <w:pPr>
        <w:pStyle w:val="RHKop2"/>
      </w:pPr>
      <w:bookmarkStart w:id="45" w:name="_Toc80286704"/>
      <w:r>
        <w:t>Waardering Onderneming</w:t>
      </w:r>
      <w:bookmarkEnd w:id="45"/>
    </w:p>
    <w:p w14:paraId="54A368E1" w14:textId="77777777" w:rsidR="00D54B72" w:rsidRPr="00D54B72" w:rsidRDefault="00D54B72" w:rsidP="00D54B72">
      <w:pPr>
        <w:pStyle w:val="RHAlineaTekst"/>
      </w:pPr>
    </w:p>
    <w:p w14:paraId="626EA37A" w14:textId="77777777" w:rsidR="00D54B72" w:rsidRPr="00D54B72" w:rsidRDefault="00D54B72" w:rsidP="00D54B72">
      <w:pPr>
        <w:pStyle w:val="RHAlineaTekst"/>
      </w:pPr>
    </w:p>
    <w:p w14:paraId="3376F7C6" w14:textId="77777777" w:rsidR="00106ED7" w:rsidRPr="00106ED7" w:rsidRDefault="00106ED7" w:rsidP="00106ED7">
      <w:pPr>
        <w:pStyle w:val="RHAlineaTekst"/>
        <w:rPr>
          <w:lang w:val="en-US"/>
        </w:rPr>
      </w:pPr>
    </w:p>
    <w:sectPr w:rsidR="00106ED7" w:rsidRPr="00106ED7" w:rsidSect="00FC3D02">
      <w:headerReference w:type="default" r:id="rId10"/>
      <w:footerReference w:type="default" r:id="rId11"/>
      <w:pgSz w:w="11906" w:h="16838"/>
      <w:pgMar w:top="851" w:right="851" w:bottom="709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149A1" w14:textId="77777777" w:rsidR="000E6082" w:rsidRDefault="000E6082" w:rsidP="00952CEE">
      <w:pPr>
        <w:spacing w:after="0" w:line="240" w:lineRule="auto"/>
      </w:pPr>
      <w:r>
        <w:separator/>
      </w:r>
    </w:p>
  </w:endnote>
  <w:endnote w:type="continuationSeparator" w:id="0">
    <w:p w14:paraId="41EC8E59" w14:textId="77777777" w:rsidR="000E6082" w:rsidRDefault="000E6082" w:rsidP="00952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35D45" w14:textId="77777777" w:rsidR="00A97A46" w:rsidRDefault="00A97A46" w:rsidP="00B9494D">
    <w:pPr>
      <w:pStyle w:val="Voettekst"/>
      <w:tabs>
        <w:tab w:val="clear" w:pos="9406"/>
        <w:tab w:val="right" w:pos="9214"/>
      </w:tabs>
      <w:ind w:right="-428"/>
      <w:jc w:val="right"/>
    </w:pPr>
    <w:r>
      <w:t>Pag</w:t>
    </w:r>
    <w:r w:rsidR="00BE20FD">
      <w:t>e</w:t>
    </w:r>
    <w:r>
      <w:t xml:space="preserve"> </w:t>
    </w:r>
    <w:sdt>
      <w:sdtPr>
        <w:id w:val="116273522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7DBDE48C" w14:textId="77777777" w:rsidR="00A97A46" w:rsidRDefault="00A97A4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BD95F" w14:textId="77777777" w:rsidR="000E6082" w:rsidRDefault="000E6082" w:rsidP="00952CEE">
      <w:pPr>
        <w:spacing w:after="0" w:line="240" w:lineRule="auto"/>
      </w:pPr>
      <w:r>
        <w:separator/>
      </w:r>
    </w:p>
  </w:footnote>
  <w:footnote w:type="continuationSeparator" w:id="0">
    <w:p w14:paraId="797612DE" w14:textId="77777777" w:rsidR="000E6082" w:rsidRDefault="000E6082" w:rsidP="00952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CDEAF" w14:textId="77777777" w:rsidR="00952CEE" w:rsidRDefault="00141379" w:rsidP="00FC3D02">
    <w:pPr>
      <w:pStyle w:val="Koptekst"/>
      <w:ind w:right="-428"/>
      <w:jc w:val="right"/>
    </w:pPr>
    <w:r>
      <w:rPr>
        <w:noProof/>
      </w:rPr>
      <w:drawing>
        <wp:inline distT="0" distB="0" distL="0" distR="0" wp14:anchorId="6465F349" wp14:editId="363332B4">
          <wp:extent cx="1080000" cy="141298"/>
          <wp:effectExtent l="0" t="0" r="6350" b="0"/>
          <wp:docPr id="2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41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E7D4C2" w14:textId="77777777" w:rsidR="00952CEE" w:rsidRDefault="00952CE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45D7"/>
    <w:multiLevelType w:val="hybridMultilevel"/>
    <w:tmpl w:val="33B63970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285F76"/>
    <w:multiLevelType w:val="hybridMultilevel"/>
    <w:tmpl w:val="ED242A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266A84"/>
    <w:multiLevelType w:val="multilevel"/>
    <w:tmpl w:val="0409001D"/>
    <w:name w:val="Red Harbour Kop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D203F4C"/>
    <w:multiLevelType w:val="multilevel"/>
    <w:tmpl w:val="809C3E7E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43071F53"/>
    <w:multiLevelType w:val="hybridMultilevel"/>
    <w:tmpl w:val="F538181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3D504E"/>
    <w:multiLevelType w:val="hybridMultilevel"/>
    <w:tmpl w:val="1868A8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D507802"/>
    <w:multiLevelType w:val="multilevel"/>
    <w:tmpl w:val="DE2E44D8"/>
    <w:lvl w:ilvl="0">
      <w:start w:val="1"/>
      <w:numFmt w:val="decimal"/>
      <w:pStyle w:val="RHKop1"/>
      <w:lvlText w:val="%1."/>
      <w:lvlJc w:val="left"/>
      <w:pPr>
        <w:ind w:left="432" w:hanging="432"/>
      </w:pPr>
    </w:lvl>
    <w:lvl w:ilvl="1">
      <w:start w:val="1"/>
      <w:numFmt w:val="decimal"/>
      <w:pStyle w:val="RHKop2"/>
      <w:lvlText w:val="%1.%2"/>
      <w:lvlJc w:val="left"/>
      <w:pPr>
        <w:ind w:left="576" w:hanging="576"/>
      </w:pPr>
    </w:lvl>
    <w:lvl w:ilvl="2">
      <w:start w:val="1"/>
      <w:numFmt w:val="decimal"/>
      <w:pStyle w:val="RHKop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AD1732C"/>
    <w:multiLevelType w:val="hybridMultilevel"/>
    <w:tmpl w:val="7580384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ED7"/>
    <w:rsid w:val="00014E79"/>
    <w:rsid w:val="00044929"/>
    <w:rsid w:val="00077336"/>
    <w:rsid w:val="000D3D82"/>
    <w:rsid w:val="000E6082"/>
    <w:rsid w:val="00106ED7"/>
    <w:rsid w:val="00141379"/>
    <w:rsid w:val="00155E15"/>
    <w:rsid w:val="001669E7"/>
    <w:rsid w:val="001A38A3"/>
    <w:rsid w:val="001C4A94"/>
    <w:rsid w:val="001C5254"/>
    <w:rsid w:val="003E5835"/>
    <w:rsid w:val="004A182F"/>
    <w:rsid w:val="00532656"/>
    <w:rsid w:val="005536CA"/>
    <w:rsid w:val="00574C8E"/>
    <w:rsid w:val="00591304"/>
    <w:rsid w:val="005C6391"/>
    <w:rsid w:val="00691734"/>
    <w:rsid w:val="006C6FE7"/>
    <w:rsid w:val="006F4FBB"/>
    <w:rsid w:val="00700234"/>
    <w:rsid w:val="00706CE8"/>
    <w:rsid w:val="007506B7"/>
    <w:rsid w:val="00783DF2"/>
    <w:rsid w:val="00815163"/>
    <w:rsid w:val="008257B1"/>
    <w:rsid w:val="00864648"/>
    <w:rsid w:val="00876B4C"/>
    <w:rsid w:val="00921649"/>
    <w:rsid w:val="009273AA"/>
    <w:rsid w:val="00933DFC"/>
    <w:rsid w:val="00952CEE"/>
    <w:rsid w:val="0095739E"/>
    <w:rsid w:val="009C1F62"/>
    <w:rsid w:val="009F6E85"/>
    <w:rsid w:val="00A97A46"/>
    <w:rsid w:val="00AE7B59"/>
    <w:rsid w:val="00AF40E6"/>
    <w:rsid w:val="00B9494D"/>
    <w:rsid w:val="00BB3BBE"/>
    <w:rsid w:val="00BE20FD"/>
    <w:rsid w:val="00C102E2"/>
    <w:rsid w:val="00C64108"/>
    <w:rsid w:val="00CA1A80"/>
    <w:rsid w:val="00CA748E"/>
    <w:rsid w:val="00D2282F"/>
    <w:rsid w:val="00D54B72"/>
    <w:rsid w:val="00DD3F0B"/>
    <w:rsid w:val="00DD439C"/>
    <w:rsid w:val="00E130D3"/>
    <w:rsid w:val="00E23284"/>
    <w:rsid w:val="00EF6EE3"/>
    <w:rsid w:val="00F82CC4"/>
    <w:rsid w:val="00F93ADF"/>
    <w:rsid w:val="00FA1952"/>
    <w:rsid w:val="00FC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C82B75"/>
  <w15:chartTrackingRefBased/>
  <w15:docId w15:val="{6398EA07-986D-4A48-8999-C3571A3B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D2282F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2282F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2282F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2282F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2282F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2282F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2282F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2282F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2282F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C1F6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9C1F6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52CEE"/>
    <w:pPr>
      <w:outlineLvl w:val="9"/>
    </w:pPr>
    <w:rPr>
      <w:lang w:val="en-US"/>
    </w:rPr>
  </w:style>
  <w:style w:type="paragraph" w:styleId="Inhopg1">
    <w:name w:val="toc 1"/>
    <w:basedOn w:val="RHAlineaTekst"/>
    <w:next w:val="Standaard"/>
    <w:autoRedefine/>
    <w:uiPriority w:val="39"/>
    <w:unhideWhenUsed/>
    <w:rsid w:val="00532656"/>
    <w:pPr>
      <w:spacing w:after="100"/>
    </w:pPr>
  </w:style>
  <w:style w:type="paragraph" w:styleId="Inhopg2">
    <w:name w:val="toc 2"/>
    <w:basedOn w:val="RHAlineaTekst"/>
    <w:next w:val="Standaard"/>
    <w:autoRedefine/>
    <w:uiPriority w:val="39"/>
    <w:unhideWhenUsed/>
    <w:rsid w:val="00532656"/>
    <w:pPr>
      <w:spacing w:after="100"/>
      <w:ind w:left="220"/>
    </w:pPr>
  </w:style>
  <w:style w:type="character" w:styleId="Hyperlink">
    <w:name w:val="Hyperlink"/>
    <w:basedOn w:val="Standaardalinea-lettertype"/>
    <w:uiPriority w:val="99"/>
    <w:unhideWhenUsed/>
    <w:rsid w:val="00952CEE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952CE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52CEE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952CE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52CEE"/>
    <w:rPr>
      <w:lang w:val="nl-NL"/>
    </w:rPr>
  </w:style>
  <w:style w:type="paragraph" w:customStyle="1" w:styleId="RHKop1">
    <w:name w:val="RH Kop 1"/>
    <w:basedOn w:val="Kop1"/>
    <w:next w:val="RHKop2"/>
    <w:link w:val="RHKop1Char"/>
    <w:qFormat/>
    <w:rsid w:val="006F4FBB"/>
    <w:pPr>
      <w:numPr>
        <w:numId w:val="3"/>
      </w:numPr>
      <w:spacing w:after="240"/>
    </w:pPr>
    <w:rPr>
      <w:rFonts w:ascii="Verdana" w:hAnsi="Verdana"/>
      <w:b/>
      <w:color w:val="4472C4"/>
    </w:rPr>
  </w:style>
  <w:style w:type="paragraph" w:customStyle="1" w:styleId="RHKop2">
    <w:name w:val="RH Kop 2"/>
    <w:basedOn w:val="Kop2"/>
    <w:next w:val="RHKop3"/>
    <w:link w:val="RHKop2Char"/>
    <w:qFormat/>
    <w:rsid w:val="006F4FBB"/>
    <w:pPr>
      <w:numPr>
        <w:numId w:val="3"/>
      </w:numPr>
      <w:spacing w:before="0" w:after="240"/>
    </w:pPr>
    <w:rPr>
      <w:rFonts w:ascii="Verdana" w:hAnsi="Verdana"/>
      <w:color w:val="4472C4"/>
    </w:rPr>
  </w:style>
  <w:style w:type="character" w:customStyle="1" w:styleId="RHKop1Char">
    <w:name w:val="RH Kop 1 Char"/>
    <w:basedOn w:val="Kop1Char"/>
    <w:link w:val="RHKop1"/>
    <w:rsid w:val="006F4FBB"/>
    <w:rPr>
      <w:rFonts w:ascii="Verdana" w:eastAsiaTheme="majorEastAsia" w:hAnsi="Verdana" w:cstheme="majorBidi"/>
      <w:b/>
      <w:color w:val="4472C4"/>
      <w:sz w:val="32"/>
      <w:szCs w:val="32"/>
      <w:lang w:val="nl-NL"/>
    </w:rPr>
  </w:style>
  <w:style w:type="character" w:customStyle="1" w:styleId="RHKop2Char">
    <w:name w:val="RH Kop 2 Char"/>
    <w:basedOn w:val="Kop2Char"/>
    <w:link w:val="RHKop2"/>
    <w:rsid w:val="006F4FBB"/>
    <w:rPr>
      <w:rFonts w:ascii="Verdana" w:eastAsiaTheme="majorEastAsia" w:hAnsi="Verdana" w:cstheme="majorBidi"/>
      <w:color w:val="4472C4"/>
      <w:sz w:val="2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86464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64648"/>
    <w:rPr>
      <w:rFonts w:asciiTheme="majorHAnsi" w:eastAsiaTheme="majorEastAsia" w:hAnsiTheme="majorHAnsi" w:cstheme="majorBidi"/>
      <w:i/>
      <w:iCs/>
      <w:color w:val="2F5496" w:themeColor="accent1" w:themeShade="BF"/>
      <w:lang w:val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64648"/>
    <w:rPr>
      <w:rFonts w:asciiTheme="majorHAnsi" w:eastAsiaTheme="majorEastAsia" w:hAnsiTheme="majorHAnsi" w:cstheme="majorBidi"/>
      <w:color w:val="2F5496" w:themeColor="accent1" w:themeShade="BF"/>
      <w:lang w:val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64648"/>
    <w:rPr>
      <w:rFonts w:asciiTheme="majorHAnsi" w:eastAsiaTheme="majorEastAsia" w:hAnsiTheme="majorHAnsi" w:cstheme="majorBidi"/>
      <w:color w:val="1F3763" w:themeColor="accent1" w:themeShade="7F"/>
      <w:lang w:val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64648"/>
    <w:rPr>
      <w:rFonts w:asciiTheme="majorHAnsi" w:eastAsiaTheme="majorEastAsia" w:hAnsiTheme="majorHAnsi" w:cstheme="majorBidi"/>
      <w:i/>
      <w:iCs/>
      <w:color w:val="1F3763" w:themeColor="accent1" w:themeShade="7F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64648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6464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-NL"/>
    </w:rPr>
  </w:style>
  <w:style w:type="paragraph" w:customStyle="1" w:styleId="RHKop3">
    <w:name w:val="RH Kop 3"/>
    <w:basedOn w:val="Kop3"/>
    <w:next w:val="RHAlineaTekst"/>
    <w:link w:val="RHKop3Char"/>
    <w:autoRedefine/>
    <w:qFormat/>
    <w:rsid w:val="006F4FBB"/>
    <w:pPr>
      <w:numPr>
        <w:numId w:val="3"/>
      </w:numPr>
      <w:spacing w:before="0" w:after="240"/>
    </w:pPr>
    <w:rPr>
      <w:rFonts w:ascii="Verdana" w:hAnsi="Verdana"/>
      <w:bCs/>
      <w:color w:val="4472C4"/>
    </w:rPr>
  </w:style>
  <w:style w:type="paragraph" w:styleId="Inhopg3">
    <w:name w:val="toc 3"/>
    <w:basedOn w:val="RHAlineaTekst"/>
    <w:next w:val="Standaard"/>
    <w:autoRedefine/>
    <w:uiPriority w:val="39"/>
    <w:unhideWhenUsed/>
    <w:rsid w:val="00E23284"/>
    <w:pPr>
      <w:spacing w:after="100"/>
      <w:ind w:left="440"/>
    </w:pPr>
  </w:style>
  <w:style w:type="character" w:customStyle="1" w:styleId="RHKop3Char">
    <w:name w:val="RH Kop 3 Char"/>
    <w:basedOn w:val="Kop3Char"/>
    <w:link w:val="RHKop3"/>
    <w:rsid w:val="006F4FBB"/>
    <w:rPr>
      <w:rFonts w:ascii="Verdana" w:eastAsiaTheme="majorEastAsia" w:hAnsi="Verdana" w:cstheme="majorBidi"/>
      <w:bCs/>
      <w:color w:val="4472C4"/>
      <w:sz w:val="24"/>
      <w:szCs w:val="24"/>
      <w:lang w:val="nl-NL"/>
    </w:rPr>
  </w:style>
  <w:style w:type="paragraph" w:customStyle="1" w:styleId="RHAlineaTekst">
    <w:name w:val="RH Alinea Tekst"/>
    <w:basedOn w:val="Standaard"/>
    <w:link w:val="RHAlineaTekstChar"/>
    <w:qFormat/>
    <w:rsid w:val="00044929"/>
    <w:rPr>
      <w:rFonts w:ascii="Verdana" w:hAnsi="Verdana"/>
      <w:sz w:val="20"/>
    </w:rPr>
  </w:style>
  <w:style w:type="paragraph" w:customStyle="1" w:styleId="RHTabelinhoud">
    <w:name w:val="RH Tabel inhoud"/>
    <w:basedOn w:val="RHAlineaTekst"/>
    <w:link w:val="RHTabelinhoudChar"/>
    <w:qFormat/>
    <w:rsid w:val="00044929"/>
    <w:pPr>
      <w:spacing w:after="0"/>
    </w:pPr>
    <w:rPr>
      <w:color w:val="000000" w:themeColor="text1"/>
    </w:rPr>
  </w:style>
  <w:style w:type="character" w:customStyle="1" w:styleId="RHAlineaTekstChar">
    <w:name w:val="RH Alinea Tekst Char"/>
    <w:basedOn w:val="Standaardalinea-lettertype"/>
    <w:link w:val="RHAlineaTekst"/>
    <w:rsid w:val="00044929"/>
    <w:rPr>
      <w:rFonts w:ascii="Verdana" w:hAnsi="Verdana"/>
      <w:sz w:val="20"/>
      <w:lang w:val="nl-NL"/>
    </w:rPr>
  </w:style>
  <w:style w:type="character" w:customStyle="1" w:styleId="RHTabelinhoudChar">
    <w:name w:val="RH Tabel inhoud Char"/>
    <w:basedOn w:val="RHAlineaTekstChar"/>
    <w:link w:val="RHTabelinhoud"/>
    <w:rsid w:val="00044929"/>
    <w:rPr>
      <w:rFonts w:ascii="Verdana" w:hAnsi="Verdana"/>
      <w:color w:val="000000" w:themeColor="text1"/>
      <w:sz w:val="20"/>
      <w:lang w:val="nl-NL"/>
    </w:rPr>
  </w:style>
  <w:style w:type="paragraph" w:styleId="Lijstalinea">
    <w:name w:val="List Paragraph"/>
    <w:basedOn w:val="Standaard"/>
    <w:uiPriority w:val="34"/>
    <w:qFormat/>
    <w:rsid w:val="005C6391"/>
    <w:pPr>
      <w:ind w:left="720"/>
      <w:contextualSpacing/>
    </w:pPr>
  </w:style>
  <w:style w:type="paragraph" w:styleId="Lijst">
    <w:name w:val="List"/>
    <w:basedOn w:val="Standaard"/>
    <w:uiPriority w:val="99"/>
    <w:semiHidden/>
    <w:unhideWhenUsed/>
    <w:rsid w:val="005C6391"/>
    <w:pPr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106E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redharbour.nl/Business-Plan-N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s%20Rood\Documents\Aangepaste%20Office-sjablonen\Red%20Harbour%20Memo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4C191-3FC2-4360-951C-615D2105C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Red Harbour Memo.dotx</Template>
  <TotalTime>1</TotalTime>
  <Pages>10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Red Harbour Document</vt:lpstr>
    </vt:vector>
  </TitlesOfParts>
  <Company>Red Harbour</Company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 Harbour Document</dc:title>
  <dc:subject>Document Template</dc:subject>
  <dc:creator>Hans Rood</dc:creator>
  <cp:keywords/>
  <dc:description>Contact Red Harbour at info@redharbour.nl</dc:description>
  <cp:lastModifiedBy>Hans Rood</cp:lastModifiedBy>
  <cp:revision>2</cp:revision>
  <dcterms:created xsi:type="dcterms:W3CDTF">2021-08-26T10:48:00Z</dcterms:created>
  <dcterms:modified xsi:type="dcterms:W3CDTF">2021-08-26T10:48:00Z</dcterms:modified>
</cp:coreProperties>
</file>